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812"/>
        <w:gridCol w:w="268"/>
        <w:gridCol w:w="7202"/>
      </w:tblGrid>
      <w:tr w:rsidR="00650259" w:rsidRPr="005C0121" w14:paraId="3AEC6920" w14:textId="77777777" w:rsidTr="005C0121">
        <w:trPr>
          <w:trHeight w:val="330"/>
        </w:trPr>
        <w:tc>
          <w:tcPr>
            <w:tcW w:w="1010" w:type="pct"/>
            <w:gridSpan w:val="2"/>
            <w:vAlign w:val="bottom"/>
          </w:tcPr>
          <w:p w14:paraId="28C3EB3F" w14:textId="15E852A5" w:rsidR="00650259" w:rsidRPr="005C0121" w:rsidRDefault="00E637AE" w:rsidP="00346DE2">
            <w:pPr>
              <w:rPr>
                <w:sz w:val="24"/>
                <w:szCs w:val="24"/>
              </w:rPr>
            </w:pPr>
            <w:r w:rsidRPr="005C0121">
              <w:rPr>
                <w:sz w:val="24"/>
                <w:szCs w:val="24"/>
              </w:rPr>
              <w:t>Name</w:t>
            </w: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7F249EC8" w14:textId="77777777" w:rsidR="00650259" w:rsidRPr="005C0121" w:rsidRDefault="00650259" w:rsidP="005C0121">
            <w:pPr>
              <w:spacing w:before="240" w:line="276" w:lineRule="auto"/>
              <w:rPr>
                <w:sz w:val="24"/>
                <w:szCs w:val="24"/>
              </w:rPr>
            </w:pPr>
          </w:p>
        </w:tc>
      </w:tr>
      <w:tr w:rsidR="00650259" w:rsidRPr="005C0121" w14:paraId="6A11E1AC" w14:textId="77777777" w:rsidTr="005C0121">
        <w:trPr>
          <w:trHeight w:val="597"/>
        </w:trPr>
        <w:tc>
          <w:tcPr>
            <w:tcW w:w="1010" w:type="pct"/>
            <w:gridSpan w:val="2"/>
            <w:vAlign w:val="bottom"/>
          </w:tcPr>
          <w:p w14:paraId="1A89BDE1" w14:textId="5BDC3723" w:rsidR="00650259" w:rsidRPr="005C0121" w:rsidRDefault="00E637AE" w:rsidP="00346DE2">
            <w:pPr>
              <w:rPr>
                <w:sz w:val="24"/>
                <w:szCs w:val="24"/>
              </w:rPr>
            </w:pPr>
            <w:r w:rsidRPr="005C0121">
              <w:rPr>
                <w:sz w:val="24"/>
                <w:szCs w:val="24"/>
              </w:rPr>
              <w:t>Email</w:t>
            </w: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31461EA1" w14:textId="77777777" w:rsidR="00650259" w:rsidRPr="005C0121" w:rsidRDefault="00650259" w:rsidP="005C0121">
            <w:pPr>
              <w:rPr>
                <w:sz w:val="24"/>
                <w:szCs w:val="24"/>
              </w:rPr>
            </w:pPr>
          </w:p>
        </w:tc>
      </w:tr>
      <w:tr w:rsidR="00E637AE" w:rsidRPr="005C0121" w14:paraId="6C91C917" w14:textId="77777777" w:rsidTr="005C0121">
        <w:trPr>
          <w:trHeight w:val="518"/>
        </w:trPr>
        <w:tc>
          <w:tcPr>
            <w:tcW w:w="1010" w:type="pct"/>
            <w:gridSpan w:val="2"/>
            <w:vAlign w:val="bottom"/>
          </w:tcPr>
          <w:p w14:paraId="40418902" w14:textId="40D179EA" w:rsidR="00E637AE" w:rsidRPr="005C0121" w:rsidRDefault="00E637AE" w:rsidP="00346DE2">
            <w:pPr>
              <w:rPr>
                <w:sz w:val="24"/>
                <w:szCs w:val="24"/>
              </w:rPr>
            </w:pPr>
            <w:r w:rsidRPr="005C0121">
              <w:rPr>
                <w:sz w:val="24"/>
                <w:szCs w:val="24"/>
              </w:rPr>
              <w:t>Phone</w:t>
            </w: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2D31DA55" w14:textId="77777777" w:rsidR="00E637AE" w:rsidRPr="005C0121" w:rsidRDefault="00E637AE" w:rsidP="005C0121">
            <w:pPr>
              <w:rPr>
                <w:sz w:val="24"/>
                <w:szCs w:val="24"/>
              </w:rPr>
            </w:pPr>
          </w:p>
        </w:tc>
      </w:tr>
      <w:tr w:rsidR="00650259" w:rsidRPr="005C0121" w14:paraId="7061E0E3" w14:textId="77777777" w:rsidTr="005C0121">
        <w:trPr>
          <w:trHeight w:val="621"/>
        </w:trPr>
        <w:sdt>
          <w:sdtPr>
            <w:rPr>
              <w:sz w:val="24"/>
              <w:szCs w:val="24"/>
            </w:rPr>
            <w:id w:val="572943512"/>
            <w:placeholder>
              <w:docPart w:val="FF7EAA1B3C924ABC8B9F2D583E8FE827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4B0B85DC" w14:textId="77777777" w:rsidR="00650259" w:rsidRPr="005C0121" w:rsidRDefault="00346DE2" w:rsidP="00346DE2">
                <w:pPr>
                  <w:rPr>
                    <w:sz w:val="24"/>
                    <w:szCs w:val="24"/>
                  </w:rPr>
                </w:pPr>
                <w:r w:rsidRPr="005C0121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141B24DD" w14:textId="77777777" w:rsidR="00650259" w:rsidRPr="005C0121" w:rsidRDefault="00650259" w:rsidP="005C0121">
            <w:pPr>
              <w:rPr>
                <w:sz w:val="24"/>
                <w:szCs w:val="24"/>
              </w:rPr>
            </w:pPr>
          </w:p>
        </w:tc>
      </w:tr>
      <w:tr w:rsidR="00650259" w:rsidRPr="005C0121" w14:paraId="30F2932D" w14:textId="77777777" w:rsidTr="005C0121">
        <w:trPr>
          <w:trHeight w:val="559"/>
        </w:trPr>
        <w:sdt>
          <w:sdtPr>
            <w:rPr>
              <w:sz w:val="24"/>
              <w:szCs w:val="24"/>
            </w:rPr>
            <w:id w:val="-521243642"/>
            <w:placeholder>
              <w:docPart w:val="09AEF0D878CA479BAFA1AEAAB4FFB584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75FD63EA" w14:textId="77777777" w:rsidR="00650259" w:rsidRPr="005C0121" w:rsidRDefault="00346DE2" w:rsidP="00346DE2">
                <w:pPr>
                  <w:rPr>
                    <w:sz w:val="24"/>
                    <w:szCs w:val="24"/>
                  </w:rPr>
                </w:pPr>
                <w:r w:rsidRPr="005C0121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14EF072A" w14:textId="77777777" w:rsidR="00650259" w:rsidRPr="005C0121" w:rsidRDefault="00650259" w:rsidP="005C0121">
            <w:pPr>
              <w:rPr>
                <w:sz w:val="24"/>
                <w:szCs w:val="24"/>
              </w:rPr>
            </w:pPr>
          </w:p>
        </w:tc>
      </w:tr>
      <w:tr w:rsidR="00650259" w:rsidRPr="00846B76" w14:paraId="7C4DDFA6" w14:textId="77777777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09B991D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E637AE" w14:paraId="0CD5FBFA" w14:textId="77777777" w:rsidTr="00346DE2">
        <w:tc>
          <w:tcPr>
            <w:tcW w:w="5000" w:type="pct"/>
            <w:gridSpan w:val="4"/>
            <w:vAlign w:val="bottom"/>
          </w:tcPr>
          <w:p w14:paraId="5289D5A5" w14:textId="5FF181B0" w:rsidR="00346DE2" w:rsidRPr="00E637AE" w:rsidRDefault="00E637AE" w:rsidP="001C4A3D">
            <w:pPr>
              <w:spacing w:before="240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t>What is the best way to reach you to discuss your volunteering hours/positions?</w:t>
            </w:r>
          </w:p>
        </w:tc>
      </w:tr>
      <w:tr w:rsidR="00346DE2" w:rsidRPr="00E637AE" w14:paraId="67F3606B" w14:textId="77777777" w:rsidTr="00E637AE">
        <w:tc>
          <w:tcPr>
            <w:tcW w:w="576" w:type="pct"/>
          </w:tcPr>
          <w:p w14:paraId="2D080D9F" w14:textId="77777777" w:rsidR="00346DE2" w:rsidRPr="00E637AE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28FF5F2F" w14:textId="15CDCF47" w:rsidR="00346DE2" w:rsidRPr="00E637AE" w:rsidRDefault="00E637AE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Only</w:t>
            </w:r>
          </w:p>
        </w:tc>
      </w:tr>
      <w:tr w:rsidR="00346DE2" w:rsidRPr="00E637AE" w14:paraId="5B2BBEF8" w14:textId="77777777" w:rsidTr="00E637AE">
        <w:tc>
          <w:tcPr>
            <w:tcW w:w="576" w:type="pct"/>
          </w:tcPr>
          <w:p w14:paraId="7EC6DA9C" w14:textId="77777777" w:rsidR="00346DE2" w:rsidRPr="00E637AE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2DBD8889" w14:textId="1E4588DC" w:rsidR="00346DE2" w:rsidRPr="00E637AE" w:rsidRDefault="00E637AE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Only</w:t>
            </w:r>
          </w:p>
        </w:tc>
      </w:tr>
      <w:tr w:rsidR="00346DE2" w:rsidRPr="00E637AE" w14:paraId="7AC98EDA" w14:textId="77777777" w:rsidTr="00E637AE">
        <w:tc>
          <w:tcPr>
            <w:tcW w:w="576" w:type="pct"/>
          </w:tcPr>
          <w:p w14:paraId="384A09B5" w14:textId="77777777" w:rsidR="00346DE2" w:rsidRPr="00E637AE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2BE6B2A1" w14:textId="77777777" w:rsidR="00346DE2" w:rsidRDefault="00E637AE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Preference, both work</w:t>
            </w:r>
          </w:p>
          <w:p w14:paraId="07A9904F" w14:textId="77777777" w:rsidR="005C0121" w:rsidRDefault="005C0121" w:rsidP="00346DE2">
            <w:pPr>
              <w:rPr>
                <w:sz w:val="24"/>
                <w:szCs w:val="24"/>
              </w:rPr>
            </w:pPr>
          </w:p>
          <w:p w14:paraId="0B6347E3" w14:textId="4C5F8621" w:rsidR="005C0121" w:rsidRPr="00E637AE" w:rsidRDefault="005C0121" w:rsidP="00346DE2">
            <w:pPr>
              <w:rPr>
                <w:sz w:val="24"/>
                <w:szCs w:val="24"/>
              </w:rPr>
            </w:pPr>
          </w:p>
        </w:tc>
      </w:tr>
      <w:tr w:rsidR="00E637AE" w:rsidRPr="00E637AE" w14:paraId="101BF348" w14:textId="77777777" w:rsidTr="001F7622">
        <w:tc>
          <w:tcPr>
            <w:tcW w:w="5000" w:type="pct"/>
            <w:gridSpan w:val="4"/>
            <w:vAlign w:val="bottom"/>
          </w:tcPr>
          <w:p w14:paraId="7E4EED1C" w14:textId="692AC261" w:rsid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select the EXECUTIVE position(s) that you willing to volunteer for 2022 – 2023 period</w:t>
            </w:r>
          </w:p>
          <w:p w14:paraId="4F47C9F7" w14:textId="0F1EC20D" w:rsidR="00E637AE" w:rsidRPr="00E637AE" w:rsidRDefault="00E637AE" w:rsidP="00E637AE">
            <w:pPr>
              <w:rPr>
                <w:i/>
                <w:iCs/>
                <w:sz w:val="24"/>
                <w:szCs w:val="24"/>
              </w:rPr>
            </w:pPr>
            <w:r w:rsidRPr="00E637AE">
              <w:rPr>
                <w:i/>
                <w:iCs/>
                <w:sz w:val="24"/>
                <w:szCs w:val="24"/>
              </w:rPr>
              <w:t xml:space="preserve">(Please refer to KWSA Website to review the definition of each </w:t>
            </w:r>
            <w:r w:rsidRPr="00E637AE">
              <w:rPr>
                <w:i/>
                <w:iCs/>
                <w:sz w:val="24"/>
                <w:szCs w:val="24"/>
                <w:u w:val="single"/>
              </w:rPr>
              <w:t>Executive role</w:t>
            </w:r>
            <w:r w:rsidRPr="00E637AE">
              <w:rPr>
                <w:i/>
                <w:iCs/>
                <w:sz w:val="24"/>
                <w:szCs w:val="24"/>
              </w:rPr>
              <w:t>)</w:t>
            </w:r>
          </w:p>
        </w:tc>
      </w:tr>
      <w:tr w:rsidR="00E637AE" w:rsidRPr="00E637AE" w14:paraId="658A95AB" w14:textId="77777777" w:rsidTr="00E637AE">
        <w:tc>
          <w:tcPr>
            <w:tcW w:w="576" w:type="pct"/>
          </w:tcPr>
          <w:p w14:paraId="1B50CFE0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06437921" w14:textId="745C5012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President</w:t>
            </w:r>
          </w:p>
        </w:tc>
      </w:tr>
      <w:tr w:rsidR="00E637AE" w:rsidRPr="00E637AE" w14:paraId="2B902AF3" w14:textId="77777777" w:rsidTr="00E637AE">
        <w:tc>
          <w:tcPr>
            <w:tcW w:w="576" w:type="pct"/>
          </w:tcPr>
          <w:p w14:paraId="109CA12F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63E0364E" w14:textId="61D6D52E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 President</w:t>
            </w:r>
          </w:p>
        </w:tc>
      </w:tr>
      <w:tr w:rsidR="00E637AE" w:rsidRPr="00E637AE" w14:paraId="027FC3FC" w14:textId="77777777" w:rsidTr="00E637AE">
        <w:tc>
          <w:tcPr>
            <w:tcW w:w="576" w:type="pct"/>
          </w:tcPr>
          <w:p w14:paraId="54CC733C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426D9F29" w14:textId="15FE09CF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Marketing / Media Manager</w:t>
            </w:r>
          </w:p>
        </w:tc>
      </w:tr>
      <w:tr w:rsidR="00E637AE" w:rsidRPr="00E637AE" w14:paraId="12EC615C" w14:textId="77777777" w:rsidTr="00E637AE">
        <w:tc>
          <w:tcPr>
            <w:tcW w:w="576" w:type="pct"/>
          </w:tcPr>
          <w:p w14:paraId="7A8E5716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41AFDE35" w14:textId="7FA6CFD3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Secretary</w:t>
            </w:r>
          </w:p>
        </w:tc>
      </w:tr>
      <w:tr w:rsidR="00E637AE" w:rsidRPr="00E637AE" w14:paraId="0F54667E" w14:textId="77777777" w:rsidTr="00E637AE">
        <w:tc>
          <w:tcPr>
            <w:tcW w:w="576" w:type="pct"/>
          </w:tcPr>
          <w:p w14:paraId="115FD28D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241D33AE" w14:textId="72FC7AA9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Membership Secretary</w:t>
            </w:r>
          </w:p>
        </w:tc>
      </w:tr>
      <w:tr w:rsidR="00E637AE" w:rsidRPr="00E637AE" w14:paraId="0B3FF328" w14:textId="77777777" w:rsidTr="00E637AE">
        <w:tc>
          <w:tcPr>
            <w:tcW w:w="576" w:type="pct"/>
          </w:tcPr>
          <w:p w14:paraId="33EC9FCE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17BB65E0" w14:textId="0BCA142D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</w:t>
            </w:r>
          </w:p>
        </w:tc>
      </w:tr>
      <w:tr w:rsidR="00E637AE" w:rsidRPr="00E637AE" w14:paraId="6A72118E" w14:textId="77777777" w:rsidTr="00E637AE">
        <w:tc>
          <w:tcPr>
            <w:tcW w:w="576" w:type="pct"/>
          </w:tcPr>
          <w:p w14:paraId="2F600286" w14:textId="77777777" w:rsidR="00E637AE" w:rsidRPr="00E637AE" w:rsidRDefault="00E637AE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114DA2FA" w14:textId="28154467" w:rsidR="00E637AE" w:rsidRPr="00E637AE" w:rsidRDefault="00E637AE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already held KWSA Exec role previously</w:t>
            </w:r>
          </w:p>
        </w:tc>
      </w:tr>
      <w:tr w:rsidR="00E637AE" w:rsidRPr="00E637AE" w14:paraId="31D5E365" w14:textId="77777777" w:rsidTr="00E637AE">
        <w:tc>
          <w:tcPr>
            <w:tcW w:w="576" w:type="pct"/>
          </w:tcPr>
          <w:p w14:paraId="42108503" w14:textId="0CE59F7D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3C86CF87" w14:textId="77777777" w:rsid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interested at this time for Exec role</w:t>
            </w:r>
          </w:p>
          <w:p w14:paraId="5AB17379" w14:textId="77777777" w:rsidR="005C0121" w:rsidRDefault="005C0121" w:rsidP="00E637AE">
            <w:pPr>
              <w:rPr>
                <w:sz w:val="24"/>
                <w:szCs w:val="24"/>
              </w:rPr>
            </w:pPr>
          </w:p>
          <w:p w14:paraId="0ECB8C66" w14:textId="1AD43993" w:rsidR="005C0121" w:rsidRDefault="005C0121" w:rsidP="00E637AE">
            <w:pPr>
              <w:rPr>
                <w:sz w:val="24"/>
                <w:szCs w:val="24"/>
              </w:rPr>
            </w:pPr>
          </w:p>
        </w:tc>
      </w:tr>
      <w:tr w:rsidR="00E637AE" w:rsidRPr="00E637AE" w14:paraId="12FDAC53" w14:textId="77777777" w:rsidTr="001F7622">
        <w:tc>
          <w:tcPr>
            <w:tcW w:w="5000" w:type="pct"/>
            <w:gridSpan w:val="4"/>
            <w:vAlign w:val="bottom"/>
          </w:tcPr>
          <w:p w14:paraId="038AD3DD" w14:textId="4C94D540" w:rsid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select committee(s) that you are interested in participating</w:t>
            </w:r>
          </w:p>
          <w:p w14:paraId="10FE9DF0" w14:textId="2C6BEF06" w:rsidR="00E637AE" w:rsidRPr="00E637AE" w:rsidRDefault="00E637AE" w:rsidP="00E637AE">
            <w:pPr>
              <w:rPr>
                <w:i/>
                <w:iCs/>
                <w:sz w:val="24"/>
                <w:szCs w:val="24"/>
              </w:rPr>
            </w:pPr>
            <w:r w:rsidRPr="00E637AE">
              <w:rPr>
                <w:i/>
                <w:iCs/>
                <w:sz w:val="24"/>
                <w:szCs w:val="24"/>
              </w:rPr>
              <w:t xml:space="preserve">(Please refer to KWSA Website to review the definition of each </w:t>
            </w:r>
            <w:r w:rsidRPr="00E637AE">
              <w:rPr>
                <w:i/>
                <w:iCs/>
                <w:sz w:val="24"/>
                <w:szCs w:val="24"/>
                <w:u w:val="single"/>
              </w:rPr>
              <w:t>Volunteering committee</w:t>
            </w:r>
            <w:r w:rsidRPr="00E637AE">
              <w:rPr>
                <w:i/>
                <w:iCs/>
                <w:sz w:val="24"/>
                <w:szCs w:val="24"/>
              </w:rPr>
              <w:t>)</w:t>
            </w:r>
          </w:p>
        </w:tc>
      </w:tr>
      <w:tr w:rsidR="00E637AE" w:rsidRPr="00E637AE" w14:paraId="3365DA0D" w14:textId="77777777" w:rsidTr="001F7622">
        <w:tc>
          <w:tcPr>
            <w:tcW w:w="576" w:type="pct"/>
          </w:tcPr>
          <w:p w14:paraId="28C89F1B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338C9611" w14:textId="740B8F77" w:rsidR="00E637AE" w:rsidRP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Marketing Committee</w:t>
            </w:r>
          </w:p>
        </w:tc>
      </w:tr>
      <w:tr w:rsidR="00E637AE" w:rsidRPr="00E637AE" w14:paraId="59F424B6" w14:textId="77777777" w:rsidTr="001F7622">
        <w:tc>
          <w:tcPr>
            <w:tcW w:w="576" w:type="pct"/>
          </w:tcPr>
          <w:p w14:paraId="656AF053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5292848E" w14:textId="6B881A52" w:rsidR="00E637AE" w:rsidRP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Committee</w:t>
            </w:r>
          </w:p>
        </w:tc>
      </w:tr>
      <w:tr w:rsidR="00E637AE" w:rsidRPr="00E637AE" w14:paraId="2E55B818" w14:textId="77777777" w:rsidTr="00CF3737">
        <w:tc>
          <w:tcPr>
            <w:tcW w:w="576" w:type="pct"/>
          </w:tcPr>
          <w:p w14:paraId="06312DE4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27BA3A27" w14:textId="3E1B81AF" w:rsidR="00E637AE" w:rsidRPr="00E637AE" w:rsidRDefault="00E637AE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Show</w:t>
            </w:r>
            <w:r w:rsidRPr="005E6CBB">
              <w:rPr>
                <w:sz w:val="24"/>
                <w:szCs w:val="24"/>
              </w:rPr>
              <w:t xml:space="preserve"> Committee</w:t>
            </w:r>
          </w:p>
        </w:tc>
      </w:tr>
      <w:tr w:rsidR="00E637AE" w:rsidRPr="00E637AE" w14:paraId="583BCF66" w14:textId="77777777" w:rsidTr="00CF3737">
        <w:tc>
          <w:tcPr>
            <w:tcW w:w="576" w:type="pct"/>
          </w:tcPr>
          <w:p w14:paraId="298446F7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52A327D4" w14:textId="4AAEF6BA" w:rsidR="00E637AE" w:rsidRPr="00E637AE" w:rsidRDefault="00F84375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Organization</w:t>
            </w:r>
            <w:r w:rsidR="00E637AE" w:rsidRPr="005E6CBB">
              <w:rPr>
                <w:sz w:val="24"/>
                <w:szCs w:val="24"/>
              </w:rPr>
              <w:t xml:space="preserve"> Committee</w:t>
            </w:r>
          </w:p>
        </w:tc>
      </w:tr>
      <w:tr w:rsidR="00E637AE" w:rsidRPr="00E637AE" w14:paraId="5C9B73E1" w14:textId="77777777" w:rsidTr="00CF3737">
        <w:tc>
          <w:tcPr>
            <w:tcW w:w="576" w:type="pct"/>
          </w:tcPr>
          <w:p w14:paraId="09905EAA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028C54BC" w14:textId="0191E9F1" w:rsidR="00E637AE" w:rsidRPr="00E637AE" w:rsidRDefault="00F84375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</w:t>
            </w:r>
            <w:r w:rsidR="00E637AE" w:rsidRPr="005E6CBB">
              <w:rPr>
                <w:sz w:val="24"/>
                <w:szCs w:val="24"/>
              </w:rPr>
              <w:t xml:space="preserve"> Committee</w:t>
            </w:r>
          </w:p>
        </w:tc>
      </w:tr>
      <w:tr w:rsidR="00E637AE" w:rsidRPr="00E637AE" w14:paraId="57E4B25C" w14:textId="77777777" w:rsidTr="00CF3737">
        <w:tc>
          <w:tcPr>
            <w:tcW w:w="576" w:type="pct"/>
          </w:tcPr>
          <w:p w14:paraId="52B978CC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305C16D5" w14:textId="5476CC00" w:rsidR="00E637AE" w:rsidRPr="00E637AE" w:rsidRDefault="00F84375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 Meeting</w:t>
            </w:r>
            <w:r w:rsidR="00E637AE" w:rsidRPr="005E6CBB">
              <w:rPr>
                <w:sz w:val="24"/>
                <w:szCs w:val="24"/>
              </w:rPr>
              <w:t xml:space="preserve"> Committee</w:t>
            </w:r>
          </w:p>
        </w:tc>
      </w:tr>
      <w:tr w:rsidR="00E637AE" w:rsidRPr="00E637AE" w14:paraId="673E4E12" w14:textId="77777777" w:rsidTr="00CF3737">
        <w:tc>
          <w:tcPr>
            <w:tcW w:w="576" w:type="pct"/>
          </w:tcPr>
          <w:p w14:paraId="7B9B4A1C" w14:textId="77777777" w:rsidR="00E637AE" w:rsidRPr="00E637AE" w:rsidRDefault="00E637AE" w:rsidP="00E637AE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5E71E439" w14:textId="77777777" w:rsidR="00E637AE" w:rsidRDefault="00F84375" w:rsidP="00E637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Goodwill Ambassador</w:t>
            </w:r>
          </w:p>
          <w:p w14:paraId="2C9E5A10" w14:textId="77777777" w:rsidR="00BF6CA6" w:rsidRDefault="00BF6CA6" w:rsidP="00E637AE">
            <w:pPr>
              <w:rPr>
                <w:sz w:val="24"/>
                <w:szCs w:val="24"/>
              </w:rPr>
            </w:pPr>
          </w:p>
          <w:p w14:paraId="0F771A72" w14:textId="249CC0D4" w:rsidR="00BF6CA6" w:rsidRPr="00E637AE" w:rsidRDefault="00BF6CA6" w:rsidP="00E637AE">
            <w:pPr>
              <w:rPr>
                <w:sz w:val="24"/>
                <w:szCs w:val="24"/>
              </w:rPr>
            </w:pPr>
          </w:p>
        </w:tc>
      </w:tr>
      <w:tr w:rsidR="00F84375" w:rsidRPr="00E637AE" w14:paraId="46752660" w14:textId="77777777" w:rsidTr="001F7622">
        <w:tc>
          <w:tcPr>
            <w:tcW w:w="5000" w:type="pct"/>
            <w:gridSpan w:val="4"/>
            <w:vAlign w:val="bottom"/>
          </w:tcPr>
          <w:p w14:paraId="54EDEB9F" w14:textId="04C5E354" w:rsidR="00F84375" w:rsidRPr="00E637AE" w:rsidRDefault="00F84375" w:rsidP="00F84375">
            <w:p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Please </w:t>
            </w:r>
            <w:r>
              <w:rPr>
                <w:sz w:val="24"/>
                <w:szCs w:val="24"/>
              </w:rPr>
              <w:t>indicate the areas you feel comfortable contributing with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84375" w:rsidRPr="00E637AE" w14:paraId="31C8905C" w14:textId="77777777" w:rsidTr="001F7622">
        <w:tc>
          <w:tcPr>
            <w:tcW w:w="576" w:type="pct"/>
          </w:tcPr>
          <w:p w14:paraId="174E1522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298D6E2D" w14:textId="50E90543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Computer </w:t>
            </w:r>
            <w:proofErr w:type="gramStart"/>
            <w:r>
              <w:rPr>
                <w:sz w:val="24"/>
                <w:szCs w:val="24"/>
              </w:rPr>
              <w:t>skills :</w:t>
            </w:r>
            <w:proofErr w:type="gramEnd"/>
            <w:r>
              <w:rPr>
                <w:sz w:val="24"/>
                <w:szCs w:val="24"/>
              </w:rPr>
              <w:t xml:space="preserve"> (Email, MS Office programs such as Word, Excel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F84375" w:rsidRPr="00E637AE" w14:paraId="4F629891" w14:textId="77777777" w:rsidTr="001F7622">
        <w:tc>
          <w:tcPr>
            <w:tcW w:w="576" w:type="pct"/>
          </w:tcPr>
          <w:p w14:paraId="7656F55B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  <w:vAlign w:val="bottom"/>
          </w:tcPr>
          <w:p w14:paraId="010F9F65" w14:textId="08D7CD8F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conversation: Occasionally calling members</w:t>
            </w:r>
          </w:p>
        </w:tc>
      </w:tr>
      <w:tr w:rsidR="00F84375" w:rsidRPr="00E637AE" w14:paraId="148A1C09" w14:textId="77777777" w:rsidTr="001F7622">
        <w:tc>
          <w:tcPr>
            <w:tcW w:w="576" w:type="pct"/>
          </w:tcPr>
          <w:p w14:paraId="1483D955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21354AFA" w14:textId="0F590FB6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up (Editorial) skills: Writing up a content based on the messages and key contents provided by Execs</w:t>
            </w:r>
          </w:p>
        </w:tc>
      </w:tr>
      <w:tr w:rsidR="00F84375" w:rsidRPr="00E637AE" w14:paraId="7DB8A3A9" w14:textId="77777777" w:rsidTr="001F7622">
        <w:tc>
          <w:tcPr>
            <w:tcW w:w="576" w:type="pct"/>
          </w:tcPr>
          <w:p w14:paraId="11623620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7FC32D95" w14:textId="3F648C9E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Media skills: Instagram posting, Facebook etc.</w:t>
            </w:r>
          </w:p>
        </w:tc>
      </w:tr>
      <w:tr w:rsidR="00F84375" w:rsidRPr="00E637AE" w14:paraId="1E5D4FC2" w14:textId="77777777" w:rsidTr="001F7622">
        <w:tc>
          <w:tcPr>
            <w:tcW w:w="576" w:type="pct"/>
          </w:tcPr>
          <w:p w14:paraId="2F6B9863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4DC1C988" w14:textId="763FCD85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Graphic design: Designing templates for Call to Entry, newsletter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</w:p>
        </w:tc>
      </w:tr>
      <w:tr w:rsidR="00F84375" w:rsidRPr="00E637AE" w14:paraId="5AD28ECD" w14:textId="77777777" w:rsidTr="001F7622">
        <w:tc>
          <w:tcPr>
            <w:tcW w:w="576" w:type="pct"/>
          </w:tcPr>
          <w:p w14:paraId="7CC987C9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4424" w:type="pct"/>
            <w:gridSpan w:val="3"/>
          </w:tcPr>
          <w:p w14:paraId="5A6B20B4" w14:textId="0A050A97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Photographing KWSA Events</w:t>
            </w:r>
          </w:p>
        </w:tc>
      </w:tr>
      <w:tr w:rsidR="00F84375" w:rsidRPr="00E637AE" w14:paraId="37847821" w14:textId="77777777" w:rsidTr="001F7622">
        <w:tc>
          <w:tcPr>
            <w:tcW w:w="576" w:type="pct"/>
          </w:tcPr>
          <w:p w14:paraId="0696B6A9" w14:textId="77777777" w:rsidR="00F84375" w:rsidRPr="00E637AE" w:rsidRDefault="00F84375" w:rsidP="001F7622">
            <w:pPr>
              <w:spacing w:before="120"/>
              <w:ind w:left="432"/>
              <w:rPr>
                <w:sz w:val="24"/>
                <w:szCs w:val="24"/>
              </w:rPr>
            </w:pPr>
            <w:r w:rsidRPr="00E637AE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5EEA2432" w14:textId="18101BA5" w:rsidR="00F84375" w:rsidRPr="00E637AE" w:rsidRDefault="005C0121" w:rsidP="001F76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847" w:type="pct"/>
            <w:tcBorders>
              <w:bottom w:val="single" w:sz="4" w:space="0" w:color="auto"/>
            </w:tcBorders>
            <w:vAlign w:val="bottom"/>
          </w:tcPr>
          <w:p w14:paraId="577B7D58" w14:textId="77777777" w:rsidR="00F84375" w:rsidRPr="00E637AE" w:rsidRDefault="00F84375" w:rsidP="001F7622">
            <w:pPr>
              <w:spacing w:before="120"/>
              <w:rPr>
                <w:sz w:val="24"/>
                <w:szCs w:val="24"/>
              </w:rPr>
            </w:pPr>
          </w:p>
        </w:tc>
      </w:tr>
      <w:tr w:rsidR="00E637AE" w:rsidRPr="00846B76" w14:paraId="166A7E9D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A721A5F" w14:textId="77777777" w:rsidR="00E637AE" w:rsidRPr="00846B76" w:rsidRDefault="00E637AE" w:rsidP="00E637A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C0121" w:rsidRPr="00E637AE" w14:paraId="343E4C95" w14:textId="77777777" w:rsidTr="005C0121">
        <w:tc>
          <w:tcPr>
            <w:tcW w:w="5000" w:type="pct"/>
            <w:gridSpan w:val="4"/>
            <w:vAlign w:val="bottom"/>
          </w:tcPr>
          <w:p w14:paraId="2D4B13AB" w14:textId="3C2C3837" w:rsidR="005C0121" w:rsidRPr="00E637AE" w:rsidRDefault="005C0121" w:rsidP="001F762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let us know your thoughts and comments regarding Volunteering for exec roles and committees</w:t>
            </w:r>
          </w:p>
        </w:tc>
      </w:tr>
      <w:tr w:rsidR="005C0121" w:rsidRPr="005C0121" w14:paraId="61491682" w14:textId="77777777" w:rsidTr="005C0121">
        <w:tc>
          <w:tcPr>
            <w:tcW w:w="1010" w:type="pct"/>
            <w:gridSpan w:val="2"/>
            <w:tcBorders>
              <w:bottom w:val="single" w:sz="4" w:space="0" w:color="auto"/>
            </w:tcBorders>
            <w:vAlign w:val="bottom"/>
          </w:tcPr>
          <w:p w14:paraId="633045B4" w14:textId="77777777" w:rsidR="005C0121" w:rsidRDefault="005C0121" w:rsidP="005C0121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14:paraId="4DEEE80D" w14:textId="3234881E" w:rsidR="005C0121" w:rsidRPr="005C0121" w:rsidRDefault="005C0121" w:rsidP="005C0121">
            <w:pPr>
              <w:rPr>
                <w:sz w:val="24"/>
                <w:szCs w:val="24"/>
                <w:u w:val="single"/>
              </w:rPr>
            </w:pPr>
          </w:p>
        </w:tc>
      </w:tr>
      <w:tr w:rsidR="005C0121" w:rsidRPr="005C0121" w14:paraId="7CD2550A" w14:textId="77777777" w:rsidTr="005C0121">
        <w:trPr>
          <w:trHeight w:val="522"/>
        </w:trPr>
        <w:tc>
          <w:tcPr>
            <w:tcW w:w="10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2E6809" w14:textId="77777777" w:rsidR="005C0121" w:rsidRDefault="005C0121" w:rsidP="005C0121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59F9D6" w14:textId="77777777" w:rsidR="005C0121" w:rsidRPr="005C0121" w:rsidRDefault="005C0121" w:rsidP="005C0121">
            <w:pPr>
              <w:rPr>
                <w:sz w:val="24"/>
                <w:szCs w:val="24"/>
                <w:u w:val="single"/>
              </w:rPr>
            </w:pPr>
          </w:p>
        </w:tc>
      </w:tr>
      <w:tr w:rsidR="005C0121" w:rsidRPr="005C0121" w14:paraId="072EE303" w14:textId="77777777" w:rsidTr="005C0121">
        <w:trPr>
          <w:trHeight w:val="558"/>
        </w:trPr>
        <w:tc>
          <w:tcPr>
            <w:tcW w:w="10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1FD43" w14:textId="77777777" w:rsidR="005C0121" w:rsidRDefault="005C0121" w:rsidP="005C0121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1DF438" w14:textId="77777777" w:rsidR="005C0121" w:rsidRPr="005C0121" w:rsidRDefault="005C0121" w:rsidP="005C0121">
            <w:pPr>
              <w:rPr>
                <w:sz w:val="24"/>
                <w:szCs w:val="24"/>
                <w:u w:val="single"/>
              </w:rPr>
            </w:pPr>
          </w:p>
        </w:tc>
      </w:tr>
      <w:tr w:rsidR="005C0121" w:rsidRPr="005C0121" w14:paraId="57CE8B5A" w14:textId="77777777" w:rsidTr="005C0121">
        <w:trPr>
          <w:trHeight w:val="552"/>
        </w:trPr>
        <w:tc>
          <w:tcPr>
            <w:tcW w:w="10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A44749" w14:textId="77777777" w:rsidR="005C0121" w:rsidRDefault="005C0121" w:rsidP="005C0121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4F8C85" w14:textId="77777777" w:rsidR="005C0121" w:rsidRPr="005C0121" w:rsidRDefault="005C0121" w:rsidP="005C0121">
            <w:pPr>
              <w:rPr>
                <w:sz w:val="24"/>
                <w:szCs w:val="24"/>
                <w:u w:val="single"/>
              </w:rPr>
            </w:pPr>
          </w:p>
        </w:tc>
      </w:tr>
      <w:tr w:rsidR="005C0121" w:rsidRPr="005C0121" w14:paraId="3915B230" w14:textId="77777777" w:rsidTr="005C0121">
        <w:tc>
          <w:tcPr>
            <w:tcW w:w="1010" w:type="pct"/>
            <w:gridSpan w:val="2"/>
            <w:tcBorders>
              <w:top w:val="single" w:sz="4" w:space="0" w:color="auto"/>
            </w:tcBorders>
            <w:vAlign w:val="bottom"/>
          </w:tcPr>
          <w:p w14:paraId="5F260C8B" w14:textId="77777777" w:rsidR="005C0121" w:rsidRDefault="005C0121" w:rsidP="005C0121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2"/>
            <w:tcBorders>
              <w:top w:val="single" w:sz="4" w:space="0" w:color="auto"/>
            </w:tcBorders>
            <w:vAlign w:val="bottom"/>
          </w:tcPr>
          <w:p w14:paraId="51BC1F9D" w14:textId="77777777" w:rsidR="005C0121" w:rsidRPr="005C0121" w:rsidRDefault="005C0121" w:rsidP="005C0121">
            <w:pPr>
              <w:rPr>
                <w:sz w:val="24"/>
                <w:szCs w:val="24"/>
              </w:rPr>
            </w:pPr>
          </w:p>
        </w:tc>
      </w:tr>
    </w:tbl>
    <w:p w14:paraId="0E88072F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F34EF" w14:textId="77777777" w:rsidR="00445475" w:rsidRDefault="00445475" w:rsidP="00650259">
      <w:pPr>
        <w:spacing w:after="0" w:line="240" w:lineRule="auto"/>
      </w:pPr>
      <w:r>
        <w:separator/>
      </w:r>
    </w:p>
  </w:endnote>
  <w:endnote w:type="continuationSeparator" w:id="0">
    <w:p w14:paraId="3D1F41B5" w14:textId="77777777" w:rsidR="00445475" w:rsidRDefault="0044547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52C6B0-5D4F-461D-9C11-85F1BBF48570}"/>
    <w:embedBold r:id="rId2" w:fontKey="{3C5FFBBF-C66E-48A0-BEC7-C314D4868AF5}"/>
    <w:embedItalic r:id="rId3" w:fontKey="{F575E765-D75A-4AE4-AFB0-9C312D9577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5A33CA5-BFD4-4A86-BD26-F20D5A9BFCE1}"/>
    <w:embedBold r:id="rId5" w:fontKey="{92E51BE3-8432-468C-935D-2CA4E463C3A6}"/>
    <w:embedItalic r:id="rId6" w:fontKey="{44C075C6-BE2F-4820-AA34-74849F97A20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7EC48A6-C9DD-4C72-B801-D020381E171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2B2FA34-DC1D-4D8E-8FF9-B5CAAD4FD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B8743E7" w14:textId="77777777" w:rsidTr="00C4167A">
      <w:tc>
        <w:tcPr>
          <w:tcW w:w="4675" w:type="dxa"/>
          <w:vAlign w:val="center"/>
        </w:tcPr>
        <w:p w14:paraId="6906E139" w14:textId="702AE12A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7FB375A" w14:textId="64D747F8" w:rsidR="002462F3" w:rsidRPr="002462F3" w:rsidRDefault="005C012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fldChar w:fldCharType="begin"/>
          </w:r>
          <w:r>
            <w:rPr>
              <w:noProof/>
              <w:sz w:val="18"/>
              <w:szCs w:val="24"/>
            </w:rPr>
            <w:instrText xml:space="preserve"> FILENAME \* MERGEFORMAT </w:instrText>
          </w:r>
          <w:r>
            <w:rPr>
              <w:noProof/>
              <w:sz w:val="18"/>
              <w:szCs w:val="24"/>
            </w:rPr>
            <w:fldChar w:fldCharType="separate"/>
          </w:r>
          <w:r>
            <w:rPr>
              <w:noProof/>
              <w:sz w:val="18"/>
              <w:szCs w:val="24"/>
            </w:rPr>
            <w:t>KWSA Volunteering Form 2022-2023</w:t>
          </w:r>
          <w:r>
            <w:rPr>
              <w:noProof/>
              <w:sz w:val="18"/>
              <w:szCs w:val="24"/>
            </w:rPr>
            <w:fldChar w:fldCharType="end"/>
          </w:r>
        </w:p>
      </w:tc>
    </w:tr>
  </w:tbl>
  <w:p w14:paraId="5F449DFA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50802" w14:textId="77777777" w:rsidR="00445475" w:rsidRDefault="00445475" w:rsidP="00650259">
      <w:pPr>
        <w:spacing w:after="0" w:line="240" w:lineRule="auto"/>
      </w:pPr>
      <w:r>
        <w:separator/>
      </w:r>
    </w:p>
  </w:footnote>
  <w:footnote w:type="continuationSeparator" w:id="0">
    <w:p w14:paraId="497E4722" w14:textId="77777777" w:rsidR="00445475" w:rsidRDefault="0044547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726"/>
      <w:gridCol w:w="5588"/>
    </w:tblGrid>
    <w:tr w:rsidR="00731F26" w:rsidRPr="00731F26" w14:paraId="5C3EC904" w14:textId="77777777" w:rsidTr="00E637AE">
      <w:trPr>
        <w:trHeight w:val="411"/>
      </w:trPr>
      <w:tc>
        <w:tcPr>
          <w:tcW w:w="3696" w:type="dxa"/>
          <w:shd w:val="clear" w:color="auto" w:fill="auto"/>
          <w:vAlign w:val="center"/>
        </w:tcPr>
        <w:p w14:paraId="47CEFF9F" w14:textId="3E87A0D7" w:rsidR="00576892" w:rsidRPr="00731F26" w:rsidRDefault="00E637AE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34242776" wp14:editId="740A8408">
                <wp:extent cx="2228850" cy="431948"/>
                <wp:effectExtent l="0" t="0" r="0" b="6350"/>
                <wp:docPr id="1" name="image1.png" descr="Tex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4838" cy="4389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8" w:type="dxa"/>
          <w:shd w:val="clear" w:color="auto" w:fill="auto"/>
          <w:vAlign w:val="center"/>
        </w:tcPr>
        <w:p w14:paraId="6B31455C" w14:textId="74324041" w:rsidR="00576892" w:rsidRPr="00731F26" w:rsidRDefault="00E637AE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E637AE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59264" behindDoc="1" locked="0" layoutInCell="1" allowOverlap="1" wp14:anchorId="51384648" wp14:editId="7EACCF8D">
                    <wp:simplePos x="0" y="0"/>
                    <wp:positionH relativeFrom="column">
                      <wp:posOffset>-4162425</wp:posOffset>
                    </wp:positionH>
                    <wp:positionV relativeFrom="paragraph">
                      <wp:posOffset>-20320</wp:posOffset>
                    </wp:positionV>
                    <wp:extent cx="3038475" cy="314325"/>
                    <wp:effectExtent l="0" t="0" r="28575" b="28575"/>
                    <wp:wrapTight wrapText="bothSides">
                      <wp:wrapPolygon edited="0">
                        <wp:start x="0" y="0"/>
                        <wp:lineTo x="0" y="22255"/>
                        <wp:lineTo x="21668" y="22255"/>
                        <wp:lineTo x="21668" y="0"/>
                        <wp:lineTo x="0" y="0"/>
                      </wp:wrapPolygon>
                    </wp:wrapTight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8475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3CE00" w14:textId="69CB3B69" w:rsidR="00E637AE" w:rsidRPr="00E637AE" w:rsidRDefault="00E637AE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val="en-CA"/>
                                  </w:rPr>
                                </w:pPr>
                                <w:r w:rsidRPr="00E637AE">
                                  <w:rPr>
                                    <w:b/>
                                    <w:bCs/>
                                    <w:sz w:val="32"/>
                                    <w:szCs w:val="32"/>
                                    <w:lang w:val="en-CA"/>
                                  </w:rPr>
                                  <w:t>Volunteering form 2022 - 2023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3846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27.75pt;margin-top:-1.6pt;width:239.25pt;height: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jkDgIAAB8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">
                    <v:textbox>
                      <w:txbxContent>
                        <w:p w14:paraId="2333CE00" w14:textId="69CB3B69" w:rsidR="00E637AE" w:rsidRPr="00E637AE" w:rsidRDefault="00E637AE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lang w:val="en-CA"/>
                            </w:rPr>
                          </w:pPr>
                          <w:r w:rsidRPr="00E637AE">
                            <w:rPr>
                              <w:b/>
                              <w:bCs/>
                              <w:sz w:val="32"/>
                              <w:szCs w:val="32"/>
                              <w:lang w:val="en-CA"/>
                            </w:rPr>
                            <w:t>Volunteering form 2022 - 2023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</w:tc>
    </w:tr>
  </w:tbl>
  <w:p w14:paraId="6FB27C30" w14:textId="731804B4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5605620">
    <w:abstractNumId w:val="11"/>
  </w:num>
  <w:num w:numId="2" w16cid:durableId="895555939">
    <w:abstractNumId w:val="7"/>
  </w:num>
  <w:num w:numId="3" w16cid:durableId="782923620">
    <w:abstractNumId w:val="15"/>
  </w:num>
  <w:num w:numId="4" w16cid:durableId="2041859284">
    <w:abstractNumId w:val="12"/>
  </w:num>
  <w:num w:numId="5" w16cid:durableId="2088335195">
    <w:abstractNumId w:val="13"/>
  </w:num>
  <w:num w:numId="6" w16cid:durableId="1473208857">
    <w:abstractNumId w:val="19"/>
  </w:num>
  <w:num w:numId="7" w16cid:durableId="945962977">
    <w:abstractNumId w:val="6"/>
  </w:num>
  <w:num w:numId="8" w16cid:durableId="2033846320">
    <w:abstractNumId w:val="10"/>
  </w:num>
  <w:num w:numId="9" w16cid:durableId="1991669031">
    <w:abstractNumId w:val="17"/>
  </w:num>
  <w:num w:numId="10" w16cid:durableId="673189096">
    <w:abstractNumId w:val="1"/>
  </w:num>
  <w:num w:numId="11" w16cid:durableId="936522677">
    <w:abstractNumId w:val="5"/>
  </w:num>
  <w:num w:numId="12" w16cid:durableId="1086614235">
    <w:abstractNumId w:val="0"/>
  </w:num>
  <w:num w:numId="13" w16cid:durableId="886724001">
    <w:abstractNumId w:val="2"/>
  </w:num>
  <w:num w:numId="14" w16cid:durableId="1790513529">
    <w:abstractNumId w:val="9"/>
  </w:num>
  <w:num w:numId="15" w16cid:durableId="2045709103">
    <w:abstractNumId w:val="8"/>
  </w:num>
  <w:num w:numId="16" w16cid:durableId="966155746">
    <w:abstractNumId w:val="16"/>
  </w:num>
  <w:num w:numId="17" w16cid:durableId="414669820">
    <w:abstractNumId w:val="3"/>
  </w:num>
  <w:num w:numId="18" w16cid:durableId="281377882">
    <w:abstractNumId w:val="21"/>
  </w:num>
  <w:num w:numId="19" w16cid:durableId="738018156">
    <w:abstractNumId w:val="18"/>
  </w:num>
  <w:num w:numId="20" w16cid:durableId="1542014461">
    <w:abstractNumId w:val="14"/>
  </w:num>
  <w:num w:numId="21" w16cid:durableId="2027322776">
    <w:abstractNumId w:val="20"/>
  </w:num>
  <w:num w:numId="22" w16cid:durableId="15696666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AE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45475"/>
    <w:rsid w:val="0046302A"/>
    <w:rsid w:val="00487D2D"/>
    <w:rsid w:val="004D5D62"/>
    <w:rsid w:val="005112D0"/>
    <w:rsid w:val="00577E06"/>
    <w:rsid w:val="005A3BF7"/>
    <w:rsid w:val="005C0121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BF6CA6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37AE"/>
    <w:rsid w:val="00E677FE"/>
    <w:rsid w:val="00EB3B58"/>
    <w:rsid w:val="00EB563B"/>
    <w:rsid w:val="00EC7359"/>
    <w:rsid w:val="00EE3054"/>
    <w:rsid w:val="00F00606"/>
    <w:rsid w:val="00F01256"/>
    <w:rsid w:val="00F62A1B"/>
    <w:rsid w:val="00F8437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A1E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one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F7EAA1B3C924ABC8B9F2D583E8FE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D9F6C-1797-4B7F-8067-D72B82BA8B58}"/>
      </w:docPartPr>
      <w:docPartBody>
        <w:p w:rsidR="00000000" w:rsidRDefault="00000000">
          <w:pPr>
            <w:pStyle w:val="FF7EAA1B3C924ABC8B9F2D583E8FE827"/>
          </w:pPr>
          <w:r w:rsidRPr="00346DE2">
            <w:t>Address</w:t>
          </w:r>
        </w:p>
      </w:docPartBody>
    </w:docPart>
    <w:docPart>
      <w:docPartPr>
        <w:name w:val="09AEF0D878CA479BAFA1AEAAB4FFB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1BA9F-C662-4922-84F8-905CABEC4224}"/>
      </w:docPartPr>
      <w:docPartBody>
        <w:p w:rsidR="00000000" w:rsidRDefault="00000000">
          <w:pPr>
            <w:pStyle w:val="09AEF0D878CA479BAFA1AEAAB4FFB584"/>
          </w:pPr>
          <w:r w:rsidRPr="00346DE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20B"/>
    <w:rsid w:val="00025FFB"/>
    <w:rsid w:val="001B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80DDA217CE4FF18F2F9D8A427DA69F">
    <w:name w:val="9A80DDA217CE4FF18F2F9D8A427DA69F"/>
  </w:style>
  <w:style w:type="paragraph" w:customStyle="1" w:styleId="D2020F5A37A6432EAB8851AB1944A8FB">
    <w:name w:val="D2020F5A37A6432EAB8851AB1944A8FB"/>
  </w:style>
  <w:style w:type="paragraph" w:customStyle="1" w:styleId="FF7EAA1B3C924ABC8B9F2D583E8FE827">
    <w:name w:val="FF7EAA1B3C924ABC8B9F2D583E8FE827"/>
  </w:style>
  <w:style w:type="paragraph" w:customStyle="1" w:styleId="09AEF0D878CA479BAFA1AEAAB4FFB584">
    <w:name w:val="09AEF0D878CA479BAFA1AEAAB4FFB584"/>
  </w:style>
  <w:style w:type="paragraph" w:customStyle="1" w:styleId="AD9506080DE244A5829DCF7C9833D159">
    <w:name w:val="AD9506080DE244A5829DCF7C9833D159"/>
  </w:style>
  <w:style w:type="paragraph" w:customStyle="1" w:styleId="F18D1B88DC7845ED999716B8405BE14C">
    <w:name w:val="F18D1B88DC7845ED999716B8405BE14C"/>
  </w:style>
  <w:style w:type="paragraph" w:customStyle="1" w:styleId="D654ECBD84F249958987917CF9A6967B">
    <w:name w:val="D654ECBD84F249958987917CF9A6967B"/>
  </w:style>
  <w:style w:type="paragraph" w:customStyle="1" w:styleId="421312F6C60545F7BFE3BA7459179FF9">
    <w:name w:val="421312F6C60545F7BFE3BA7459179FF9"/>
  </w:style>
  <w:style w:type="paragraph" w:customStyle="1" w:styleId="2FF538A430114AD180AAC88FD8251C02">
    <w:name w:val="2FF538A430114AD180AAC88FD8251C02"/>
  </w:style>
  <w:style w:type="paragraph" w:customStyle="1" w:styleId="ED0132C2459949C1A400A8A4325FE67D">
    <w:name w:val="ED0132C2459949C1A400A8A4325FE67D"/>
  </w:style>
  <w:style w:type="paragraph" w:customStyle="1" w:styleId="848934B481F74A65B848523E8F296FEF">
    <w:name w:val="848934B481F74A65B848523E8F296FEF"/>
  </w:style>
  <w:style w:type="paragraph" w:customStyle="1" w:styleId="6E25912B58EE418EB4F9BA390E41D02B">
    <w:name w:val="6E25912B58EE418EB4F9BA390E41D02B"/>
  </w:style>
  <w:style w:type="paragraph" w:customStyle="1" w:styleId="72B2077D11724AC5997C32F31A1216B9">
    <w:name w:val="72B2077D11724AC5997C32F31A1216B9"/>
  </w:style>
  <w:style w:type="paragraph" w:customStyle="1" w:styleId="BCD48F65382D481A8694D981B20489C9">
    <w:name w:val="BCD48F65382D481A8694D981B20489C9"/>
  </w:style>
  <w:style w:type="paragraph" w:customStyle="1" w:styleId="53639C92B7F04CFA910E3BC1BEA0EC66">
    <w:name w:val="53639C92B7F04CFA910E3BC1BEA0EC66"/>
  </w:style>
  <w:style w:type="paragraph" w:customStyle="1" w:styleId="D840351BA5804C5E9D7664E91813FB6A">
    <w:name w:val="D840351BA5804C5E9D7664E91813FB6A"/>
  </w:style>
  <w:style w:type="paragraph" w:customStyle="1" w:styleId="9B6A0D9B380A4D94B56575D7B538E6F8">
    <w:name w:val="9B6A0D9B380A4D94B56575D7B538E6F8"/>
  </w:style>
  <w:style w:type="paragraph" w:customStyle="1" w:styleId="CC27A2CECF604D77B821E4CA9A409049">
    <w:name w:val="CC27A2CECF604D77B821E4CA9A409049"/>
  </w:style>
  <w:style w:type="paragraph" w:customStyle="1" w:styleId="EC7F02E6388F4B2FB58760745D1F2732">
    <w:name w:val="EC7F02E6388F4B2FB58760745D1F2732"/>
  </w:style>
  <w:style w:type="paragraph" w:customStyle="1" w:styleId="8E4F9A5D9EE6496DA2C17D3A74977A99">
    <w:name w:val="8E4F9A5D9EE6496DA2C17D3A74977A99"/>
  </w:style>
  <w:style w:type="paragraph" w:customStyle="1" w:styleId="9041AA0093E44EEDB514D94EA18FAEE2">
    <w:name w:val="9041AA0093E44EEDB514D94EA18FAEE2"/>
  </w:style>
  <w:style w:type="paragraph" w:customStyle="1" w:styleId="64A514AA839547209DF35492EF41707E">
    <w:name w:val="64A514AA839547209DF35492EF41707E"/>
  </w:style>
  <w:style w:type="paragraph" w:customStyle="1" w:styleId="9DD18413F7AF4A489038843BEA3D72BD">
    <w:name w:val="9DD18413F7AF4A489038843BEA3D72BD"/>
  </w:style>
  <w:style w:type="paragraph" w:customStyle="1" w:styleId="85BEBA64366F44F2B075158B06B74DCA">
    <w:name w:val="85BEBA64366F44F2B075158B06B74DCA"/>
    <w:rsid w:val="001B320B"/>
  </w:style>
  <w:style w:type="paragraph" w:customStyle="1" w:styleId="EFA27F138D0D483D97286F9D0D6E534B">
    <w:name w:val="EFA27F138D0D483D97286F9D0D6E534B"/>
    <w:rsid w:val="001B320B"/>
  </w:style>
  <w:style w:type="paragraph" w:customStyle="1" w:styleId="184A56FEB2D544FE803D7D077D7376EA">
    <w:name w:val="184A56FEB2D544FE803D7D077D7376EA"/>
    <w:rsid w:val="001B320B"/>
  </w:style>
  <w:style w:type="paragraph" w:customStyle="1" w:styleId="360599D232604BB08B8041541245C2CF">
    <w:name w:val="360599D232604BB08B8041541245C2CF"/>
    <w:rsid w:val="001B320B"/>
  </w:style>
  <w:style w:type="paragraph" w:customStyle="1" w:styleId="86EDE48E62FD4EC6A79D844707B013F2">
    <w:name w:val="86EDE48E62FD4EC6A79D844707B013F2"/>
    <w:rsid w:val="001B320B"/>
  </w:style>
  <w:style w:type="paragraph" w:customStyle="1" w:styleId="867F6D69073242B4B2F4FEC84084D7D6">
    <w:name w:val="867F6D69073242B4B2F4FEC84084D7D6"/>
    <w:rsid w:val="001B320B"/>
  </w:style>
  <w:style w:type="paragraph" w:customStyle="1" w:styleId="4882E18410044B32AA772F7CA506A7BF">
    <w:name w:val="4882E18410044B32AA772F7CA506A7BF"/>
    <w:rsid w:val="001B320B"/>
  </w:style>
  <w:style w:type="paragraph" w:customStyle="1" w:styleId="F31E0520800E45BEA5E9CAA8193EE168">
    <w:name w:val="F31E0520800E45BEA5E9CAA8193EE168"/>
    <w:rsid w:val="001B320B"/>
  </w:style>
  <w:style w:type="paragraph" w:customStyle="1" w:styleId="E19B5BE74C744199A02DF1606A4085A6">
    <w:name w:val="E19B5BE74C744199A02DF1606A4085A6"/>
    <w:rsid w:val="001B320B"/>
  </w:style>
  <w:style w:type="paragraph" w:customStyle="1" w:styleId="D390B3B2313C42F1A807054D826004EC">
    <w:name w:val="D390B3B2313C42F1A807054D826004EC"/>
    <w:rsid w:val="001B320B"/>
  </w:style>
  <w:style w:type="paragraph" w:customStyle="1" w:styleId="5AF577C04DD242D2B3B4A789B8CFF4F6">
    <w:name w:val="5AF577C04DD242D2B3B4A789B8CFF4F6"/>
    <w:rsid w:val="001B320B"/>
  </w:style>
  <w:style w:type="paragraph" w:customStyle="1" w:styleId="DCE2B22B50EB43F7B4A106B472FDFFAE">
    <w:name w:val="DCE2B22B50EB43F7B4A106B472FDFFAE"/>
    <w:rsid w:val="001B320B"/>
  </w:style>
  <w:style w:type="paragraph" w:customStyle="1" w:styleId="1611E03DA2644D748AD2456913A95B6E">
    <w:name w:val="1611E03DA2644D748AD2456913A95B6E"/>
    <w:rsid w:val="001B320B"/>
  </w:style>
  <w:style w:type="paragraph" w:customStyle="1" w:styleId="33E197200BCE447FA3D59249910F434D">
    <w:name w:val="33E197200BCE447FA3D59249910F434D"/>
    <w:rsid w:val="001B320B"/>
  </w:style>
  <w:style w:type="paragraph" w:customStyle="1" w:styleId="DDAC14E07D094E5693BDC988BAA00163">
    <w:name w:val="DDAC14E07D094E5693BDC988BAA00163"/>
    <w:rsid w:val="001B320B"/>
  </w:style>
  <w:style w:type="paragraph" w:customStyle="1" w:styleId="40444AACE4274614AB355CE649A3CF95">
    <w:name w:val="40444AACE4274614AB355CE649A3CF95"/>
    <w:rsid w:val="001B320B"/>
  </w:style>
  <w:style w:type="paragraph" w:customStyle="1" w:styleId="51CDF6E6C7B94995805BBF95357219EA">
    <w:name w:val="51CDF6E6C7B94995805BBF95357219EA"/>
    <w:rsid w:val="001B320B"/>
  </w:style>
  <w:style w:type="paragraph" w:customStyle="1" w:styleId="E4200503D95E411DA35282AECDA9F22D">
    <w:name w:val="E4200503D95E411DA35282AECDA9F22D"/>
    <w:rsid w:val="001B320B"/>
  </w:style>
  <w:style w:type="paragraph" w:customStyle="1" w:styleId="E2748541AF6544A5A3A3625F8414AFC5">
    <w:name w:val="E2748541AF6544A5A3A3625F8414AFC5"/>
    <w:rsid w:val="001B320B"/>
  </w:style>
  <w:style w:type="paragraph" w:customStyle="1" w:styleId="5181396D103247ED94AAA1A57A99188D">
    <w:name w:val="5181396D103247ED94AAA1A57A99188D"/>
    <w:rsid w:val="001B320B"/>
  </w:style>
  <w:style w:type="paragraph" w:customStyle="1" w:styleId="9392B970DF474CCAB059FB89CE00C9A2">
    <w:name w:val="9392B970DF474CCAB059FB89CE00C9A2"/>
    <w:rsid w:val="001B320B"/>
  </w:style>
  <w:style w:type="paragraph" w:customStyle="1" w:styleId="E03C20A24CE9482693976E26E836AD14">
    <w:name w:val="E03C20A24CE9482693976E26E836AD14"/>
    <w:rsid w:val="001B320B"/>
  </w:style>
  <w:style w:type="paragraph" w:customStyle="1" w:styleId="658573BBA1D94628A8D8BA33E2715422">
    <w:name w:val="658573BBA1D94628A8D8BA33E2715422"/>
    <w:rsid w:val="001B320B"/>
  </w:style>
  <w:style w:type="paragraph" w:customStyle="1" w:styleId="31B20C4BD27E4099A1A8825A5185DFDA">
    <w:name w:val="31B20C4BD27E4099A1A8825A5185DFDA"/>
    <w:rsid w:val="001B320B"/>
  </w:style>
  <w:style w:type="paragraph" w:customStyle="1" w:styleId="AEB4A93BFBD446EC93F238D33CC8304E">
    <w:name w:val="AEB4A93BFBD446EC93F238D33CC8304E"/>
    <w:rsid w:val="001B320B"/>
  </w:style>
  <w:style w:type="paragraph" w:customStyle="1" w:styleId="F836B632A3244708B9E13BA571F8A0B1">
    <w:name w:val="F836B632A3244708B9E13BA571F8A0B1"/>
    <w:rsid w:val="001B320B"/>
  </w:style>
  <w:style w:type="paragraph" w:customStyle="1" w:styleId="CFC640EEEA1B4340BA4430C36B8B485E">
    <w:name w:val="CFC640EEEA1B4340BA4430C36B8B485E"/>
    <w:rsid w:val="001B320B"/>
  </w:style>
  <w:style w:type="paragraph" w:customStyle="1" w:styleId="54C984FDDFBB4A8189ABEB506D34C083">
    <w:name w:val="54C984FDDFBB4A8189ABEB506D34C083"/>
    <w:rsid w:val="001B320B"/>
  </w:style>
  <w:style w:type="paragraph" w:customStyle="1" w:styleId="3CA53FF6E16143399079A62B7635BF35">
    <w:name w:val="3CA53FF6E16143399079A62B7635BF35"/>
    <w:rsid w:val="001B320B"/>
  </w:style>
  <w:style w:type="paragraph" w:customStyle="1" w:styleId="4705E21281CF405CBD861F1FDBB81FB9">
    <w:name w:val="4705E21281CF405CBD861F1FDBB81FB9"/>
    <w:rsid w:val="001B320B"/>
  </w:style>
  <w:style w:type="paragraph" w:customStyle="1" w:styleId="7AF2DBC47B834F4B90F9F24C82D68CD3">
    <w:name w:val="7AF2DBC47B834F4B90F9F24C82D68CD3"/>
    <w:rsid w:val="001B320B"/>
  </w:style>
  <w:style w:type="paragraph" w:customStyle="1" w:styleId="7B201C9F84C44885873ACFE209F67B9D">
    <w:name w:val="7B201C9F84C44885873ACFE209F67B9D"/>
    <w:rsid w:val="001B320B"/>
  </w:style>
  <w:style w:type="paragraph" w:customStyle="1" w:styleId="88AB33AF2EA94FA09EEBCF7A33D8B061">
    <w:name w:val="88AB33AF2EA94FA09EEBCF7A33D8B061"/>
    <w:rsid w:val="001B32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2022-10-04T13:48:00Z</dcterms:created>
  <dcterms:modified xsi:type="dcterms:W3CDTF">2022-10-04T14:15:00Z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